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</w:t>
      </w:r>
      <w:r w:rsidR="00012987" w:rsidRPr="00012987">
        <w:t>№ 0318300008824000411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bookmarkStart w:id="0" w:name="_GoBack"/>
            <w:bookmarkEnd w:id="0"/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012987" w:rsidP="009B41EA">
            <w:r w:rsidRPr="00012987">
              <w:t>№ 0318300008824000411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pPr>
              <w:rPr>
                <w:lang w:val="en-US"/>
              </w:rPr>
            </w:pPr>
            <w:r w:rsidRPr="001E1E15">
              <w:t>Благоустройство общественной территории по адр</w:t>
            </w:r>
            <w:r w:rsidRPr="001E1E15">
              <w:t>е</w:t>
            </w:r>
            <w:r w:rsidRPr="001E1E15">
              <w:t xml:space="preserve">су: Темрюкское городское поселение, п. </w:t>
            </w:r>
            <w:proofErr w:type="gramStart"/>
            <w:r w:rsidRPr="001E1E15">
              <w:t>Октябр</w:t>
            </w:r>
            <w:r w:rsidRPr="001E1E15">
              <w:t>ь</w:t>
            </w:r>
            <w:r w:rsidRPr="001E1E15">
              <w:t>ский</w:t>
            </w:r>
            <w:proofErr w:type="gramEnd"/>
            <w:r w:rsidRPr="001E1E15">
              <w:t>, пер. Лесной (дополнительные работы)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012987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Ярлыкова</w:t>
            </w:r>
            <w:proofErr w:type="spellEnd"/>
            <w:r w:rsidRPr="00E11939">
              <w:t> Юлия </w:t>
            </w:r>
            <w:proofErr w:type="spellStart"/>
            <w:r w:rsidRPr="00E11939">
              <w:t>Хизировна</w:t>
            </w:r>
            <w:proofErr w:type="spellEnd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8(86148) 5-48-78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теле-фон: +7 (861-48) 4-42-04.</w:t>
            </w:r>
            <w:proofErr w:type="gramEnd"/>
            <w:r w:rsidRPr="00E11939">
              <w:t xml:space="preserve"> Должностное лицо заказчика - Сидоров Владимир Александрович, Глава Темрюкского горо</w:t>
            </w:r>
            <w:r w:rsidRPr="00E11939">
              <w:t>д</w:t>
            </w:r>
            <w:r w:rsidRPr="00E11939">
              <w:t>ского поселения Темрюкского района</w:t>
            </w:r>
            <w:proofErr w:type="gramStart"/>
            <w:r w:rsidRPr="00E11939">
              <w:t xml:space="preserve"> .</w:t>
            </w:r>
            <w:proofErr w:type="gramEnd"/>
            <w:r w:rsidRPr="00E11939">
              <w:t xml:space="preserve"> Контактное лицо заказчика: Антонова Евгения Анатольевна.  Внимание! </w:t>
            </w:r>
            <w:proofErr w:type="gramStart"/>
            <w:r w:rsidRPr="00E11939">
              <w:t>За нарушение требований антимонопол</w:t>
            </w:r>
            <w:r w:rsidRPr="00E11939">
              <w:t>ь</w:t>
            </w:r>
            <w:r w:rsidRPr="00E11939">
              <w:lastRenderedPageBreak/>
              <w:t>ного законодательства Российской Федерации о з</w:t>
            </w:r>
            <w:r w:rsidRPr="00E11939">
              <w:t>а</w:t>
            </w:r>
            <w:r w:rsidRPr="00E11939">
              <w:t>прете участия в ограничивающих конкуренцию с</w:t>
            </w:r>
            <w:r w:rsidRPr="00E11939">
              <w:t>о</w:t>
            </w:r>
            <w:r w:rsidRPr="00E11939">
              <w:t>глашениях, осуществления ограничивающих конк</w:t>
            </w:r>
            <w:r w:rsidRPr="00E11939">
              <w:t>у</w:t>
            </w:r>
            <w:r w:rsidRPr="00E11939">
              <w:t>ренцию согласованных действий предусмотрена о</w:t>
            </w:r>
            <w:r w:rsidRPr="00E11939">
              <w:t>т</w:t>
            </w:r>
            <w:r w:rsidRPr="00E11939">
              <w:t>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26.06.2024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27.06.2024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1 687 902.60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243235203800023520100100590014299244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1 687 902.60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15.10.2024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012987" w:rsidRDefault="00B02D42" w:rsidP="009B41EA">
            <w:r w:rsidRPr="00012987">
              <w:t>03651101</w:t>
            </w:r>
            <w:r w:rsidR="007F6DF4" w:rsidRPr="00012987">
              <w:t>:Российская Федерация/Муниципальные о</w:t>
            </w:r>
            <w:r w:rsidR="007F6DF4" w:rsidRPr="00012987">
              <w:t>б</w:t>
            </w:r>
            <w:r w:rsidR="007F6DF4" w:rsidRPr="00012987">
              <w:t>разования Краснодарского края/Муниципальные ра</w:t>
            </w:r>
            <w:r w:rsidR="007F6DF4" w:rsidRPr="00012987">
              <w:t>й</w:t>
            </w:r>
            <w:r w:rsidR="007F6DF4" w:rsidRPr="00012987">
              <w:t>оны Краснодарского края/Темрюкский муниципал</w:t>
            </w:r>
            <w:r w:rsidR="007F6DF4" w:rsidRPr="00012987">
              <w:t>ь</w:t>
            </w:r>
            <w:r w:rsidR="007F6DF4" w:rsidRPr="00012987">
              <w:t>ный район/Городские поселения Темрюкского мун</w:t>
            </w:r>
            <w:r w:rsidR="007F6DF4" w:rsidRPr="00012987">
              <w:t>и</w:t>
            </w:r>
            <w:r w:rsidR="007F6DF4" w:rsidRPr="00012987">
              <w:t>ципального района/</w:t>
            </w:r>
            <w:proofErr w:type="gramStart"/>
            <w:r w:rsidR="007F6DF4" w:rsidRPr="00012987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1 687 902,60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lastRenderedPageBreak/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1 687 902,60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909"/>
        <w:gridCol w:w="4560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proofErr w:type="gramStart"/>
            <w:r w:rsidRPr="000E72C0">
              <w:t>РФ, Краснодарский край, Темрюкский район, Темрюкское городское поселение, п. Октябрьский, пер. Лесной</w:t>
            </w:r>
            <w:proofErr w:type="gramEnd"/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одностороннего отказа от исполнения контракта в соотве</w:t>
            </w:r>
            <w:r w:rsidRPr="00D202E3">
              <w:rPr>
                <w:bCs/>
              </w:rPr>
              <w:t>т</w:t>
            </w:r>
            <w:r w:rsidRPr="00D202E3">
              <w:rPr>
                <w:bCs/>
              </w:rPr>
              <w:t>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1"/>
        <w:gridCol w:w="1164"/>
        <w:gridCol w:w="1460"/>
        <w:gridCol w:w="1459"/>
        <w:gridCol w:w="1459"/>
        <w:gridCol w:w="1352"/>
        <w:gridCol w:w="1939"/>
        <w:gridCol w:w="1010"/>
        <w:gridCol w:w="1114"/>
        <w:gridCol w:w="1063"/>
        <w:gridCol w:w="1063"/>
      </w:tblGrid>
      <w:tr w:rsidR="00B95389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B95389" w:rsidRDefault="00B95389" w:rsidP="00011DF0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B95389" w:rsidRPr="0034558D" w:rsidRDefault="00B95389" w:rsidP="00011DF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B95389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B95389" w:rsidRPr="009D67BB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B95389" w:rsidRDefault="00B95389" w:rsidP="00011DF0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B9538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B95389" w:rsidRPr="004E641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</w:t>
            </w:r>
          </w:p>
        </w:tc>
        <w:tc>
          <w:tcPr>
            <w:tcW w:w="395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ство</w:t>
            </w:r>
          </w:p>
        </w:tc>
        <w:tc>
          <w:tcPr>
            <w:tcW w:w="30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B95389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0E7A15" w:rsidRDefault="00B95389" w:rsidP="00011DF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B95389" w:rsidRDefault="00B95389" w:rsidP="00011DF0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</w:tr>
      <w:tr w:rsidR="00B95389" w:rsidRPr="00407935" w:rsidTr="008227D0">
        <w:tc>
          <w:tcPr>
            <w:tcW w:w="367" w:type="pct"/>
            <w:vAlign w:val="center"/>
          </w:tcPr>
          <w:p w:rsidR="00B95389" w:rsidRPr="004E3E12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Благоустройство общественной территории по адресу: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 xml:space="preserve">ское городское поселение, п. </w:t>
            </w:r>
            <w:proofErr w:type="gramStart"/>
            <w:r w:rsidRPr="00407935">
              <w:rPr>
                <w:sz w:val="20"/>
                <w:szCs w:val="20"/>
              </w:rPr>
              <w:t>Октябрьский</w:t>
            </w:r>
            <w:proofErr w:type="gramEnd"/>
            <w:r w:rsidRPr="00407935">
              <w:rPr>
                <w:sz w:val="20"/>
                <w:szCs w:val="20"/>
              </w:rPr>
              <w:t>, пер. Лесной (д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полнительные работы)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42.99.29.100</w:t>
            </w:r>
          </w:p>
        </w:tc>
        <w:tc>
          <w:tcPr>
            <w:tcW w:w="811" w:type="pct"/>
            <w:gridSpan w:val="4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ЦИЯ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ГОРО</w:t>
            </w:r>
            <w:r w:rsidRPr="00407935">
              <w:rPr>
                <w:sz w:val="20"/>
                <w:szCs w:val="20"/>
              </w:rPr>
              <w:t>Д</w:t>
            </w:r>
            <w:r w:rsidRPr="00407935">
              <w:rPr>
                <w:sz w:val="20"/>
                <w:szCs w:val="20"/>
              </w:rPr>
              <w:t>СКОГО ПОСЕЛ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РАЙОНА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B95389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1687902.60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1687902.60</w:t>
            </w:r>
          </w:p>
        </w:tc>
      </w:tr>
    </w:tbl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1 687 902,60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2.Единые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16 879.03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 xml:space="preserve">ния заявки на участие в закупке, в форме электронных документов или в форме электронных образов бумажных </w:t>
            </w:r>
            <w:r w:rsidRPr="00953253">
              <w:lastRenderedPageBreak/>
              <w:t>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012987">
              <w:t>ЮЖНОЕ</w:t>
            </w:r>
            <w:proofErr w:type="gramEnd"/>
            <w:r w:rsidRPr="00012987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 xml:space="preserve">Требования к гарантии качества </w:t>
            </w:r>
            <w:r w:rsidRPr="00DD5754">
              <w:rPr>
                <w:b/>
                <w:bCs/>
              </w:rPr>
              <w:lastRenderedPageBreak/>
              <w:t>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lastRenderedPageBreak/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16 879.03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012987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012987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87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5E37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DC"/>
    <w:rsid w:val="00213519"/>
    <w:rsid w:val="002137CB"/>
    <w:rsid w:val="0021386C"/>
    <w:rsid w:val="002144E2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7</Pages>
  <Words>1620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2024-06-08T08:30:00Z</dcterms:created>
  <dcterms:modified xsi:type="dcterms:W3CDTF">2024-06-19T12:39:00Z</dcterms:modified>
</cp:coreProperties>
</file>